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A37" w:rsidRPr="008E2CE0" w:rsidRDefault="00622A37" w:rsidP="00406F7A">
      <w:pPr>
        <w:jc w:val="center"/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</w:pPr>
      <w:r w:rsidRPr="008E2CE0"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w:t xml:space="preserve">Правила добавления </w:t>
      </w:r>
      <w:r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w:t>столбцов в электронный протокол</w:t>
      </w:r>
    </w:p>
    <w:p w:rsidR="00622A37" w:rsidRDefault="00622A37" w:rsidP="00931317">
      <w:pPr>
        <w:pStyle w:val="ListParagraph"/>
        <w:ind w:left="786"/>
        <w:rPr>
          <w:rFonts w:ascii="Times New Roman" w:hAnsi="Times New Roman"/>
          <w:sz w:val="28"/>
          <w:szCs w:val="28"/>
        </w:rPr>
      </w:pPr>
    </w:p>
    <w:p w:rsidR="00622A37" w:rsidRPr="00C91A52" w:rsidRDefault="00622A37" w:rsidP="00406F7A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Прямоугольник 2" o:spid="_x0000_s1026" style="position:absolute;left:0;text-align:left;margin-left:294.65pt;margin-top:23.35pt;width:17.7pt;height:330.4pt;z-index:25165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" filled="f" strokecolor="red" strokeweight="3pt"/>
        </w:pict>
      </w:r>
      <w:r>
        <w:rPr>
          <w:noProof/>
          <w:lang w:eastAsia="ru-RU"/>
        </w:rPr>
        <w:pict>
          <v:rect id="Прямоугольник 3" o:spid="_x0000_s1027" style="position:absolute;left:0;text-align:left;margin-left:240.35pt;margin-top:23.35pt;width:48.85pt;height:330.4pt;z-index:25165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" filled="f" strokecolor="red" strokeweight="3pt"/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style="position:absolute;left:0;text-align:left;margin-left:-5.75pt;margin-top:29.2pt;width:808.45pt;height:324.5pt;z-index:251650048;visibility:visible" wrapcoords="-20 0 -20 21550 21600 21550 21600 0 -20 0">
            <v:imagedata r:id="rId5" o:title="" croptop="12316f" cropbottom="7985f" cropright="2155f"/>
            <w10:wrap type="through"/>
          </v:shape>
        </w:pict>
      </w:r>
      <w:r w:rsidRPr="00C91A52">
        <w:rPr>
          <w:rFonts w:ascii="Times New Roman" w:hAnsi="Times New Roman"/>
          <w:sz w:val="28"/>
          <w:szCs w:val="28"/>
        </w:rPr>
        <w:t xml:space="preserve">Добавление столбцов в электронный протокол возможно только между ячейкой </w:t>
      </w:r>
      <w:r w:rsidRPr="00C91A52">
        <w:rPr>
          <w:rFonts w:ascii="Times New Roman" w:hAnsi="Times New Roman"/>
          <w:b/>
          <w:sz w:val="28"/>
          <w:szCs w:val="28"/>
        </w:rPr>
        <w:t>«Отчество»</w:t>
      </w:r>
      <w:r w:rsidRPr="00C91A52">
        <w:rPr>
          <w:rFonts w:ascii="Times New Roman" w:hAnsi="Times New Roman"/>
          <w:sz w:val="28"/>
          <w:szCs w:val="28"/>
        </w:rPr>
        <w:t xml:space="preserve"> и ячейкой </w:t>
      </w:r>
      <w:r w:rsidRPr="00C91A52">
        <w:rPr>
          <w:rFonts w:ascii="Times New Roman" w:hAnsi="Times New Roman"/>
          <w:b/>
          <w:sz w:val="28"/>
          <w:szCs w:val="28"/>
        </w:rPr>
        <w:t>«Вариант».</w:t>
      </w:r>
    </w:p>
    <w:p w:rsidR="00622A37" w:rsidRDefault="00622A37" w:rsidP="00C91A52">
      <w:pPr>
        <w:pStyle w:val="ListParagraph"/>
        <w:ind w:left="786"/>
        <w:rPr>
          <w:rFonts w:ascii="Times New Roman" w:hAnsi="Times New Roman"/>
          <w:sz w:val="28"/>
          <w:szCs w:val="28"/>
        </w:rPr>
      </w:pPr>
    </w:p>
    <w:p w:rsidR="00622A37" w:rsidRDefault="00622A37" w:rsidP="00C91A52">
      <w:pPr>
        <w:pStyle w:val="ListParagraph"/>
        <w:ind w:left="786"/>
        <w:rPr>
          <w:rFonts w:ascii="Times New Roman" w:hAnsi="Times New Roman"/>
          <w:sz w:val="28"/>
          <w:szCs w:val="28"/>
        </w:rPr>
      </w:pPr>
    </w:p>
    <w:p w:rsidR="00622A37" w:rsidRDefault="00622A37" w:rsidP="00C91A52">
      <w:pPr>
        <w:pStyle w:val="ListParagraph"/>
        <w:ind w:left="786"/>
        <w:rPr>
          <w:rFonts w:ascii="Times New Roman" w:hAnsi="Times New Roman"/>
          <w:sz w:val="28"/>
          <w:szCs w:val="28"/>
        </w:rPr>
      </w:pPr>
    </w:p>
    <w:p w:rsidR="00622A37" w:rsidRDefault="00622A37" w:rsidP="00C91A52">
      <w:pPr>
        <w:pStyle w:val="ListParagraph"/>
        <w:ind w:left="786"/>
        <w:rPr>
          <w:rFonts w:ascii="Times New Roman" w:hAnsi="Times New Roman"/>
          <w:sz w:val="28"/>
          <w:szCs w:val="28"/>
        </w:rPr>
      </w:pPr>
    </w:p>
    <w:p w:rsidR="00622A37" w:rsidRDefault="00622A37" w:rsidP="00C91A52">
      <w:pPr>
        <w:pStyle w:val="ListParagraph"/>
        <w:ind w:left="786"/>
        <w:rPr>
          <w:rFonts w:ascii="Times New Roman" w:hAnsi="Times New Roman"/>
          <w:sz w:val="28"/>
          <w:szCs w:val="28"/>
        </w:rPr>
      </w:pPr>
    </w:p>
    <w:p w:rsidR="00622A37" w:rsidRDefault="00622A37" w:rsidP="00C91A52">
      <w:pPr>
        <w:pStyle w:val="ListParagraph"/>
        <w:ind w:left="786"/>
        <w:rPr>
          <w:rFonts w:ascii="Times New Roman" w:hAnsi="Times New Roman"/>
          <w:sz w:val="28"/>
          <w:szCs w:val="28"/>
        </w:rPr>
      </w:pPr>
    </w:p>
    <w:p w:rsidR="00622A37" w:rsidRDefault="00622A37" w:rsidP="00C91A52">
      <w:pPr>
        <w:pStyle w:val="ListParagraph"/>
        <w:ind w:left="786"/>
        <w:rPr>
          <w:rFonts w:ascii="Times New Roman" w:hAnsi="Times New Roman"/>
          <w:sz w:val="28"/>
          <w:szCs w:val="28"/>
        </w:rPr>
      </w:pPr>
    </w:p>
    <w:p w:rsidR="00622A37" w:rsidRDefault="00622A37" w:rsidP="00C91A52">
      <w:pPr>
        <w:pStyle w:val="ListParagraph"/>
        <w:ind w:left="786"/>
        <w:rPr>
          <w:rFonts w:ascii="Times New Roman" w:hAnsi="Times New Roman"/>
          <w:sz w:val="28"/>
          <w:szCs w:val="28"/>
        </w:rPr>
      </w:pPr>
    </w:p>
    <w:p w:rsidR="00622A37" w:rsidRDefault="00622A37" w:rsidP="00406F7A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Выделите ячейку </w:t>
      </w:r>
      <w:r w:rsidRPr="003060B5">
        <w:rPr>
          <w:rFonts w:ascii="Times New Roman" w:hAnsi="Times New Roman"/>
          <w:b/>
          <w:sz w:val="28"/>
          <w:szCs w:val="28"/>
        </w:rPr>
        <w:t>«Вариант»</w:t>
      </w:r>
      <w:r>
        <w:rPr>
          <w:rFonts w:ascii="Times New Roman" w:hAnsi="Times New Roman"/>
          <w:sz w:val="28"/>
          <w:szCs w:val="28"/>
        </w:rPr>
        <w:t>.</w:t>
      </w:r>
    </w:p>
    <w:p w:rsidR="00622A37" w:rsidRDefault="00622A37" w:rsidP="0043244D">
      <w:pPr>
        <w:pStyle w:val="ListParagraph"/>
        <w:ind w:left="78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Прямоугольник 5" o:spid="_x0000_s1029" style="position:absolute;left:0;text-align:left;margin-left:571.85pt;margin-top:3.75pt;width:39.2pt;height:42.45pt;z-index:251654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" filled="f" strokecolor="red" strokeweight="3pt"/>
        </w:pict>
      </w:r>
      <w:r>
        <w:rPr>
          <w:noProof/>
          <w:lang w:eastAsia="ru-RU"/>
        </w:rPr>
        <w:pict>
          <v:shape id="Рисунок 4" o:spid="_x0000_s1030" type="#_x0000_t75" style="position:absolute;left:0;text-align:left;margin-left:18.45pt;margin-top:6.75pt;width:699.4pt;height:127.85pt;z-index:251653120;visibility:visible" wrapcoords="-23 0 -23 21473 21600 21473 21600 0 -23 0">
            <v:imagedata r:id="rId6" o:title="" croptop="15903f" cropbottom="40035f" cropright="36010f"/>
            <w10:wrap type="through"/>
          </v:shape>
        </w:pict>
      </w:r>
    </w:p>
    <w:p w:rsidR="00622A37" w:rsidRDefault="00622A37" w:rsidP="0043244D">
      <w:pPr>
        <w:rPr>
          <w:rFonts w:ascii="Times New Roman" w:hAnsi="Times New Roman"/>
          <w:sz w:val="28"/>
          <w:szCs w:val="28"/>
        </w:rPr>
      </w:pPr>
    </w:p>
    <w:p w:rsidR="00622A37" w:rsidRDefault="00622A37" w:rsidP="0043244D">
      <w:pPr>
        <w:rPr>
          <w:noProof/>
          <w:lang w:eastAsia="ru-RU"/>
        </w:rPr>
      </w:pPr>
    </w:p>
    <w:p w:rsidR="00622A37" w:rsidRDefault="00622A37" w:rsidP="0043244D">
      <w:pPr>
        <w:rPr>
          <w:rFonts w:ascii="Times New Roman" w:hAnsi="Times New Roman"/>
          <w:sz w:val="28"/>
          <w:szCs w:val="28"/>
        </w:rPr>
      </w:pPr>
    </w:p>
    <w:p w:rsidR="00622A37" w:rsidRDefault="00622A37" w:rsidP="0043244D">
      <w:pPr>
        <w:rPr>
          <w:rFonts w:ascii="Times New Roman" w:hAnsi="Times New Roman"/>
          <w:sz w:val="28"/>
          <w:szCs w:val="28"/>
        </w:rPr>
      </w:pPr>
    </w:p>
    <w:p w:rsidR="00622A37" w:rsidRDefault="00622A37" w:rsidP="0043244D">
      <w:pPr>
        <w:rPr>
          <w:rFonts w:ascii="Times New Roman" w:hAnsi="Times New Roman"/>
          <w:sz w:val="28"/>
          <w:szCs w:val="28"/>
        </w:rPr>
      </w:pPr>
    </w:p>
    <w:p w:rsidR="00622A37" w:rsidRPr="0043244D" w:rsidRDefault="00622A37" w:rsidP="0043244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9" o:spid="_x0000_s1031" type="#_x0000_t75" style="position:absolute;margin-left:194.15pt;margin-top:24.45pt;width:27.4pt;height:23.45pt;z-index:251657216;visibility:visible" wrapcoords="-584 -697 -584 21600 22184 21600 22184 -697 -584 -697" stroked="t" strokecolor="red">
            <v:imagedata r:id="rId7" o:title="" croptop="8764f" cropbottom="55342f" cropleft="3722f" cropright="60875f"/>
            <w10:wrap type="through"/>
          </v:shape>
        </w:pict>
      </w:r>
    </w:p>
    <w:p w:rsidR="00622A37" w:rsidRDefault="00622A37" w:rsidP="00406F7A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Выберите пиктограмму </w:t>
      </w:r>
      <w:r w:rsidRPr="009E24CC">
        <w:rPr>
          <w:rFonts w:ascii="Times New Roman" w:hAnsi="Times New Roman"/>
          <w:b/>
          <w:sz w:val="28"/>
          <w:szCs w:val="28"/>
        </w:rPr>
        <w:t>«Добавить столбцы на лист»</w:t>
      </w:r>
      <w:r>
        <w:rPr>
          <w:rFonts w:ascii="Times New Roman" w:hAnsi="Times New Roman"/>
          <w:sz w:val="28"/>
          <w:szCs w:val="28"/>
        </w:rPr>
        <w:t xml:space="preserve"> и добавьте нужное количество столбцов. </w:t>
      </w:r>
    </w:p>
    <w:p w:rsidR="00622A37" w:rsidRDefault="00622A37" w:rsidP="0043244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Прямоугольник 8" o:spid="_x0000_s1032" style="position:absolute;margin-left:115.65pt;margin-top:23.8pt;width:18.25pt;height:18.2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" filled="f" strokecolor="red" strokeweight="3pt"/>
        </w:pict>
      </w:r>
      <w:bookmarkStart w:id="0" w:name="_GoBack"/>
      <w:r>
        <w:rPr>
          <w:noProof/>
          <w:lang w:eastAsia="ru-RU"/>
        </w:rPr>
        <w:pict>
          <v:shape id="Рисунок 7" o:spid="_x0000_s1033" type="#_x0000_t75" style="position:absolute;margin-left:29.7pt;margin-top:4.45pt;width:643.6pt;height:205.25pt;z-index:251655168;visibility:visible" wrapcoords="-25 0 -25 21521 21600 21521 21600 0 -25 0">
            <v:imagedata r:id="rId7" o:title="" croptop="7213f" cropbottom="42463f" cropright="37572f"/>
            <w10:wrap type="through"/>
          </v:shape>
        </w:pict>
      </w:r>
      <w:bookmarkEnd w:id="0"/>
    </w:p>
    <w:p w:rsidR="00622A37" w:rsidRDefault="00622A37" w:rsidP="0043244D">
      <w:pPr>
        <w:rPr>
          <w:rFonts w:ascii="Times New Roman" w:hAnsi="Times New Roman"/>
          <w:sz w:val="28"/>
          <w:szCs w:val="28"/>
        </w:rPr>
      </w:pPr>
    </w:p>
    <w:p w:rsidR="00622A37" w:rsidRDefault="00622A37" w:rsidP="0043244D">
      <w:pPr>
        <w:rPr>
          <w:rFonts w:ascii="Times New Roman" w:hAnsi="Times New Roman"/>
          <w:sz w:val="28"/>
          <w:szCs w:val="28"/>
        </w:rPr>
      </w:pPr>
    </w:p>
    <w:p w:rsidR="00622A37" w:rsidRDefault="00622A37" w:rsidP="0043244D">
      <w:pPr>
        <w:rPr>
          <w:rFonts w:ascii="Times New Roman" w:hAnsi="Times New Roman"/>
          <w:sz w:val="28"/>
          <w:szCs w:val="28"/>
        </w:rPr>
      </w:pPr>
    </w:p>
    <w:p w:rsidR="00622A37" w:rsidRDefault="00622A37" w:rsidP="0043244D">
      <w:pPr>
        <w:rPr>
          <w:rFonts w:ascii="Times New Roman" w:hAnsi="Times New Roman"/>
          <w:sz w:val="28"/>
          <w:szCs w:val="28"/>
        </w:rPr>
      </w:pPr>
    </w:p>
    <w:p w:rsidR="00622A37" w:rsidRDefault="00622A37" w:rsidP="0043244D">
      <w:pPr>
        <w:rPr>
          <w:rFonts w:ascii="Times New Roman" w:hAnsi="Times New Roman"/>
          <w:sz w:val="28"/>
          <w:szCs w:val="28"/>
        </w:rPr>
      </w:pPr>
    </w:p>
    <w:p w:rsidR="00622A37" w:rsidRDefault="00622A37" w:rsidP="0043244D">
      <w:pPr>
        <w:rPr>
          <w:rFonts w:ascii="Times New Roman" w:hAnsi="Times New Roman"/>
          <w:sz w:val="28"/>
          <w:szCs w:val="28"/>
        </w:rPr>
      </w:pPr>
    </w:p>
    <w:p w:rsidR="00622A37" w:rsidRDefault="00622A37" w:rsidP="0043244D">
      <w:pPr>
        <w:rPr>
          <w:rFonts w:ascii="Times New Roman" w:hAnsi="Times New Roman"/>
          <w:sz w:val="28"/>
          <w:szCs w:val="28"/>
        </w:rPr>
      </w:pPr>
    </w:p>
    <w:p w:rsidR="00622A37" w:rsidRDefault="00622A37" w:rsidP="0043244D">
      <w:pPr>
        <w:rPr>
          <w:rFonts w:ascii="Times New Roman" w:hAnsi="Times New Roman"/>
          <w:sz w:val="28"/>
          <w:szCs w:val="28"/>
        </w:rPr>
      </w:pPr>
    </w:p>
    <w:p w:rsidR="00622A37" w:rsidRDefault="00622A37" w:rsidP="0043244D">
      <w:pPr>
        <w:rPr>
          <w:rFonts w:ascii="Times New Roman" w:hAnsi="Times New Roman"/>
          <w:sz w:val="28"/>
          <w:szCs w:val="28"/>
        </w:rPr>
      </w:pPr>
    </w:p>
    <w:p w:rsidR="00622A37" w:rsidRDefault="00622A37" w:rsidP="0043244D">
      <w:pPr>
        <w:rPr>
          <w:rFonts w:ascii="Times New Roman" w:hAnsi="Times New Roman"/>
          <w:sz w:val="28"/>
          <w:szCs w:val="28"/>
        </w:rPr>
      </w:pPr>
    </w:p>
    <w:p w:rsidR="00622A37" w:rsidRDefault="00622A37" w:rsidP="0043244D">
      <w:pPr>
        <w:rPr>
          <w:noProof/>
          <w:lang w:eastAsia="ru-RU"/>
        </w:rPr>
      </w:pPr>
    </w:p>
    <w:p w:rsidR="00622A37" w:rsidRDefault="00622A37" w:rsidP="0043244D">
      <w:pPr>
        <w:rPr>
          <w:noProof/>
          <w:lang w:eastAsia="ru-RU"/>
        </w:rPr>
      </w:pPr>
    </w:p>
    <w:p w:rsidR="00622A37" w:rsidRDefault="00622A37" w:rsidP="0043244D">
      <w:pPr>
        <w:rPr>
          <w:rFonts w:ascii="Times New Roman" w:hAnsi="Times New Roman"/>
          <w:sz w:val="28"/>
          <w:szCs w:val="28"/>
        </w:rPr>
      </w:pPr>
    </w:p>
    <w:p w:rsidR="00622A37" w:rsidRPr="0043244D" w:rsidRDefault="00622A37" w:rsidP="0043244D">
      <w:pPr>
        <w:rPr>
          <w:rFonts w:ascii="Times New Roman" w:hAnsi="Times New Roman"/>
          <w:sz w:val="28"/>
          <w:szCs w:val="28"/>
        </w:rPr>
      </w:pPr>
    </w:p>
    <w:p w:rsidR="00622A37" w:rsidRPr="00EF703C" w:rsidRDefault="00622A37" w:rsidP="00EF703C">
      <w:pPr>
        <w:pStyle w:val="ListParagraph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pict>
          <v:shape id="Рисунок 10" o:spid="_x0000_s1034" type="#_x0000_t75" style="position:absolute;left:0;text-align:left;margin-left:51.2pt;margin-top:41.8pt;width:665pt;height:228.85pt;z-index:251658240;visibility:visible" wrapcoords="-24 0 -24 21529 21600 21529 21600 0 -24 0">
            <v:imagedata r:id="rId8" o:title="" croptop="12520f" cropbottom="29511f" cropright="27128f"/>
            <w10:wrap type="through"/>
          </v:shape>
        </w:pict>
      </w:r>
      <w:r w:rsidRPr="00EF703C">
        <w:rPr>
          <w:rFonts w:ascii="Times New Roman" w:hAnsi="Times New Roman"/>
          <w:sz w:val="28"/>
          <w:szCs w:val="28"/>
        </w:rPr>
        <w:t xml:space="preserve">Добавляется 3(три) столбца: </w:t>
      </w:r>
      <w:r w:rsidRPr="0080052E">
        <w:rPr>
          <w:rFonts w:ascii="Times New Roman" w:hAnsi="Times New Roman"/>
          <w:b/>
          <w:sz w:val="28"/>
          <w:szCs w:val="28"/>
        </w:rPr>
        <w:t>1.</w:t>
      </w:r>
      <w:r w:rsidRPr="00EF703C">
        <w:rPr>
          <w:rFonts w:ascii="Times New Roman" w:hAnsi="Times New Roman"/>
          <w:sz w:val="28"/>
          <w:szCs w:val="28"/>
        </w:rPr>
        <w:t xml:space="preserve"> </w:t>
      </w:r>
      <w:r w:rsidRPr="0080052E">
        <w:rPr>
          <w:rFonts w:ascii="Times New Roman" w:hAnsi="Times New Roman"/>
          <w:b/>
          <w:sz w:val="28"/>
          <w:szCs w:val="28"/>
        </w:rPr>
        <w:t>«Код ППЭ», 2. «Код ОО», 3. «Шифр».</w:t>
      </w:r>
      <w:r w:rsidRPr="00EF703C">
        <w:rPr>
          <w:rFonts w:ascii="Times New Roman" w:hAnsi="Times New Roman"/>
          <w:sz w:val="28"/>
          <w:szCs w:val="28"/>
        </w:rPr>
        <w:t xml:space="preserve">  Ширина каждого столбца должна вмещать 4 символа(цифры).</w:t>
      </w:r>
    </w:p>
    <w:p w:rsidR="00622A37" w:rsidRDefault="00622A37" w:rsidP="00EF703C">
      <w:pPr>
        <w:rPr>
          <w:noProof/>
          <w:lang w:eastAsia="ru-RU"/>
        </w:rPr>
      </w:pPr>
    </w:p>
    <w:p w:rsidR="00622A37" w:rsidRDefault="00622A37" w:rsidP="00EF703C">
      <w:pPr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11" o:spid="_x0000_s1035" style="position:absolute;margin-left:433.2pt;margin-top:11.85pt;width:173.55pt;height:21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" filled="f" strokecolor="red" strokeweight="3pt"/>
        </w:pict>
      </w:r>
    </w:p>
    <w:p w:rsidR="00622A37" w:rsidRDefault="00622A37" w:rsidP="00EF703C">
      <w:pPr>
        <w:rPr>
          <w:noProof/>
          <w:lang w:eastAsia="ru-RU"/>
        </w:rPr>
      </w:pPr>
    </w:p>
    <w:p w:rsidR="00622A37" w:rsidRDefault="00622A37" w:rsidP="00EF703C">
      <w:pPr>
        <w:rPr>
          <w:noProof/>
          <w:lang w:eastAsia="ru-RU"/>
        </w:rPr>
      </w:pPr>
    </w:p>
    <w:p w:rsidR="00622A37" w:rsidRDefault="00622A37" w:rsidP="00EF703C">
      <w:pPr>
        <w:rPr>
          <w:noProof/>
          <w:lang w:eastAsia="ru-RU"/>
        </w:rPr>
      </w:pPr>
    </w:p>
    <w:p w:rsidR="00622A37" w:rsidRDefault="00622A37" w:rsidP="00EF703C">
      <w:pPr>
        <w:rPr>
          <w:noProof/>
          <w:lang w:eastAsia="ru-RU"/>
        </w:rPr>
      </w:pPr>
    </w:p>
    <w:p w:rsidR="00622A37" w:rsidRDefault="00622A37" w:rsidP="00EF703C">
      <w:pPr>
        <w:rPr>
          <w:noProof/>
          <w:lang w:eastAsia="ru-RU"/>
        </w:rPr>
      </w:pPr>
    </w:p>
    <w:p w:rsidR="00622A37" w:rsidRDefault="00622A37" w:rsidP="00EF703C">
      <w:pPr>
        <w:rPr>
          <w:noProof/>
          <w:lang w:eastAsia="ru-RU"/>
        </w:rPr>
      </w:pPr>
    </w:p>
    <w:p w:rsidR="00622A37" w:rsidRDefault="00622A37" w:rsidP="00EF703C">
      <w:pPr>
        <w:rPr>
          <w:noProof/>
          <w:lang w:eastAsia="ru-RU"/>
        </w:rPr>
      </w:pPr>
    </w:p>
    <w:p w:rsidR="00622A37" w:rsidRDefault="00622A37" w:rsidP="00EF703C">
      <w:pPr>
        <w:rPr>
          <w:noProof/>
          <w:lang w:eastAsia="ru-RU"/>
        </w:rPr>
      </w:pPr>
    </w:p>
    <w:p w:rsidR="00622A37" w:rsidRDefault="00622A37" w:rsidP="00EF703C">
      <w:pPr>
        <w:rPr>
          <w:noProof/>
          <w:lang w:eastAsia="ru-RU"/>
        </w:rPr>
      </w:pPr>
    </w:p>
    <w:p w:rsidR="00622A37" w:rsidRDefault="00622A37" w:rsidP="00EF703C">
      <w:pPr>
        <w:rPr>
          <w:noProof/>
          <w:lang w:eastAsia="ru-RU"/>
        </w:rPr>
      </w:pPr>
    </w:p>
    <w:p w:rsidR="00622A37" w:rsidRDefault="00622A37" w:rsidP="00EF703C">
      <w:pPr>
        <w:rPr>
          <w:noProof/>
          <w:lang w:eastAsia="ru-RU"/>
        </w:rPr>
      </w:pPr>
    </w:p>
    <w:p w:rsidR="00622A37" w:rsidRDefault="00622A37" w:rsidP="00EF703C">
      <w:pPr>
        <w:rPr>
          <w:noProof/>
          <w:lang w:eastAsia="ru-RU"/>
        </w:rPr>
      </w:pPr>
    </w:p>
    <w:p w:rsidR="00622A37" w:rsidRDefault="00622A37" w:rsidP="00EF703C">
      <w:pPr>
        <w:rPr>
          <w:noProof/>
          <w:lang w:eastAsia="ru-RU"/>
        </w:rPr>
      </w:pPr>
    </w:p>
    <w:p w:rsidR="00622A37" w:rsidRPr="00EF703C" w:rsidRDefault="00622A37" w:rsidP="00EF703C">
      <w:pPr>
        <w:rPr>
          <w:noProof/>
          <w:lang w:eastAsia="ru-RU"/>
        </w:rPr>
      </w:pPr>
    </w:p>
    <w:p w:rsidR="00622A37" w:rsidRDefault="00622A37" w:rsidP="00A659A3">
      <w:pPr>
        <w:pStyle w:val="ListParagraph"/>
        <w:numPr>
          <w:ilvl w:val="0"/>
          <w:numId w:val="1"/>
        </w:num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7" o:spid="_x0000_s1036" type="#_x0000_t32" style="position:absolute;left:0;text-align:left;margin-left:256.35pt;margin-top:32.1pt;width:257.45pt;height:104.9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" strokecolor="red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Рисунок 12" o:spid="_x0000_s1037" type="#_x0000_t75" style="position:absolute;left:0;text-align:left;margin-left:590.4pt;margin-top:1.55pt;width:23pt;height:22.05pt;z-index:251660288;visibility:visible" wrapcoords="-697 -745 -697 21600 22297 21600 22297 -745 -697 -745" stroked="t" strokecolor="red">
            <v:imagedata r:id="rId9" o:title="" croptop="8715f" cropbottom="55221f" cropleft="10296f" cropright="54456f"/>
            <w10:wrap type="through"/>
          </v:shape>
        </w:pict>
      </w:r>
      <w:r w:rsidRPr="00A659A3">
        <w:rPr>
          <w:rFonts w:ascii="Times New Roman" w:hAnsi="Times New Roman"/>
          <w:noProof/>
          <w:sz w:val="28"/>
          <w:szCs w:val="28"/>
          <w:lang w:eastAsia="ru-RU"/>
        </w:rPr>
        <w:t>Перед отправкой протокола в РЦОИ,  столбцы необходимо удалить, для этого  выберите пиктограмму</w:t>
      </w:r>
      <w:r>
        <w:rPr>
          <w:noProof/>
          <w:lang w:eastAsia="ru-RU"/>
        </w:rPr>
        <w:t xml:space="preserve"> </w:t>
      </w:r>
      <w:r w:rsidRPr="00A659A3">
        <w:rPr>
          <w:rFonts w:ascii="Times New Roman" w:hAnsi="Times New Roman"/>
          <w:noProof/>
          <w:sz w:val="28"/>
          <w:szCs w:val="28"/>
          <w:lang w:eastAsia="ru-RU"/>
        </w:rPr>
        <w:t>«Удалить столбцы с листа»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, далее выделите столбцы </w:t>
      </w:r>
      <w:r w:rsidRPr="004168E7">
        <w:rPr>
          <w:rFonts w:ascii="Times New Roman" w:hAnsi="Times New Roman"/>
          <w:b/>
          <w:sz w:val="28"/>
          <w:szCs w:val="28"/>
        </w:rPr>
        <w:t>«Код ППЭ», «Код ОО», «Шифр»</w:t>
      </w:r>
      <w:r>
        <w:rPr>
          <w:rFonts w:ascii="Times New Roman" w:hAnsi="Times New Roman"/>
          <w:sz w:val="28"/>
          <w:szCs w:val="28"/>
        </w:rPr>
        <w:t xml:space="preserve"> и удалите их. </w:t>
      </w:r>
    </w:p>
    <w:p w:rsidR="00622A37" w:rsidRDefault="00622A37" w:rsidP="00DC2798">
      <w:pPr>
        <w:pStyle w:val="ListParagraph"/>
        <w:ind w:left="786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Прямая со стрелкой 18" o:spid="_x0000_s1038" type="#_x0000_t32" style="position:absolute;left:0;text-align:left;margin-left:76.05pt;margin-top:12.9pt;width:6.4pt;height:89.4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" strokecolor="red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Рисунок 15" o:spid="_x0000_s1039" type="#_x0000_t75" style="position:absolute;left:0;text-align:left;margin-left:67.4pt;margin-top:23.6pt;width:651.55pt;height:220.8pt;z-index:251661312;visibility:visible" wrapcoords="-25 0 -25 21527 21600 21527 21600 0 -25 0">
            <v:imagedata r:id="rId10" o:title="" cropbottom="42263f" cropright="26912f"/>
            <w10:wrap type="through"/>
          </v:shape>
        </w:pict>
      </w:r>
      <w:r>
        <w:rPr>
          <w:rFonts w:ascii="Times New Roman" w:hAnsi="Times New Roman"/>
          <w:sz w:val="28"/>
          <w:szCs w:val="28"/>
        </w:rPr>
        <w:t>Сохраните документ и отправьте его по электронной почте в РЦОИ.</w:t>
      </w:r>
    </w:p>
    <w:p w:rsidR="00622A37" w:rsidRDefault="00622A37" w:rsidP="00DC2798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22A37" w:rsidRDefault="00622A37" w:rsidP="00DC2798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22A37" w:rsidRDefault="00622A37" w:rsidP="00DC2798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Овал 14" o:spid="_x0000_s1040" style="position:absolute;margin-left:236.05pt;margin-top:22.95pt;width:23.65pt;height:24.2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" filled="f" strokecolor="red" strokeweight="1pt">
            <v:stroke joinstyle="miter"/>
          </v:oval>
        </w:pict>
      </w:r>
      <w:r>
        <w:rPr>
          <w:noProof/>
          <w:lang w:eastAsia="ru-RU"/>
        </w:rPr>
        <w:pict>
          <v:oval id="Овал 16" o:spid="_x0000_s1041" style="position:absolute;margin-left:64.05pt;margin-top:23.25pt;width:23.65pt;height:24.2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" filled="f" strokecolor="red" strokeweight="1pt">
            <v:stroke joinstyle="miter"/>
          </v:oval>
        </w:pict>
      </w:r>
    </w:p>
    <w:p w:rsidR="00622A37" w:rsidRDefault="00622A37" w:rsidP="00DC2798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22A37" w:rsidRDefault="00622A37" w:rsidP="00DC2798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22A37" w:rsidRDefault="00622A37" w:rsidP="00DC2798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22A37" w:rsidRPr="00DC2798" w:rsidRDefault="00622A37" w:rsidP="00DC2798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22A37" w:rsidRDefault="00622A37" w:rsidP="00A659A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22A37" w:rsidRDefault="00622A37" w:rsidP="00A659A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22A37" w:rsidRDefault="00622A37" w:rsidP="00A659A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22A37" w:rsidRPr="00A659A3" w:rsidRDefault="00622A37" w:rsidP="00A659A3">
      <w:pPr>
        <w:pStyle w:val="ListParagraph"/>
        <w:numPr>
          <w:ilvl w:val="0"/>
          <w:numId w:val="1"/>
        </w:num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Протокол, направляемый в РЦОИ, должен иметь неизменную структуру и содержать результаты экзамена.</w:t>
      </w:r>
    </w:p>
    <w:p w:rsidR="00622A37" w:rsidRDefault="00622A37" w:rsidP="00EF703C">
      <w:pPr>
        <w:rPr>
          <w:noProof/>
          <w:lang w:eastAsia="ru-RU"/>
        </w:rPr>
      </w:pPr>
    </w:p>
    <w:p w:rsidR="00622A37" w:rsidRDefault="00622A37" w:rsidP="00EF703C">
      <w:pPr>
        <w:rPr>
          <w:noProof/>
          <w:lang w:eastAsia="ru-RU"/>
        </w:rPr>
      </w:pPr>
    </w:p>
    <w:p w:rsidR="00622A37" w:rsidRDefault="00622A37" w:rsidP="00EF703C">
      <w:pPr>
        <w:rPr>
          <w:noProof/>
          <w:lang w:eastAsia="ru-RU"/>
        </w:rPr>
      </w:pPr>
    </w:p>
    <w:p w:rsidR="00622A37" w:rsidRDefault="00622A37" w:rsidP="00EF703C">
      <w:pPr>
        <w:rPr>
          <w:noProof/>
          <w:lang w:eastAsia="ru-RU"/>
        </w:rPr>
      </w:pPr>
    </w:p>
    <w:p w:rsidR="00622A37" w:rsidRDefault="00622A37" w:rsidP="00EF703C">
      <w:pPr>
        <w:rPr>
          <w:noProof/>
          <w:lang w:eastAsia="ru-RU"/>
        </w:rPr>
      </w:pPr>
    </w:p>
    <w:p w:rsidR="00622A37" w:rsidRDefault="00622A37" w:rsidP="00EF703C">
      <w:pPr>
        <w:rPr>
          <w:noProof/>
          <w:lang w:eastAsia="ru-RU"/>
        </w:rPr>
      </w:pPr>
    </w:p>
    <w:p w:rsidR="00622A37" w:rsidRDefault="00622A37" w:rsidP="00EF703C">
      <w:pPr>
        <w:rPr>
          <w:noProof/>
          <w:lang w:eastAsia="ru-RU"/>
        </w:rPr>
      </w:pPr>
    </w:p>
    <w:p w:rsidR="00622A37" w:rsidRPr="00D36B80" w:rsidRDefault="00622A37" w:rsidP="00D36B80">
      <w:pPr>
        <w:rPr>
          <w:rFonts w:ascii="Times New Roman" w:hAnsi="Times New Roman"/>
          <w:sz w:val="28"/>
          <w:szCs w:val="28"/>
        </w:rPr>
      </w:pPr>
    </w:p>
    <w:sectPr w:rsidR="00622A37" w:rsidRPr="00D36B80" w:rsidSect="00C91A52">
      <w:pgSz w:w="16838" w:h="11906" w:orient="landscape"/>
      <w:pgMar w:top="568" w:right="111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C30517"/>
    <w:multiLevelType w:val="hybridMultilevel"/>
    <w:tmpl w:val="754A21AE"/>
    <w:lvl w:ilvl="0" w:tplc="5A90D80A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7FE6"/>
    <w:rsid w:val="000D5B9E"/>
    <w:rsid w:val="003060B5"/>
    <w:rsid w:val="003B2C4B"/>
    <w:rsid w:val="00406F7A"/>
    <w:rsid w:val="004168E7"/>
    <w:rsid w:val="0043244D"/>
    <w:rsid w:val="00495616"/>
    <w:rsid w:val="00622A37"/>
    <w:rsid w:val="00781DC1"/>
    <w:rsid w:val="007A1B72"/>
    <w:rsid w:val="0080052E"/>
    <w:rsid w:val="008E2CE0"/>
    <w:rsid w:val="00931317"/>
    <w:rsid w:val="009E24CC"/>
    <w:rsid w:val="00A659A3"/>
    <w:rsid w:val="00A97FE6"/>
    <w:rsid w:val="00B75386"/>
    <w:rsid w:val="00BA3A87"/>
    <w:rsid w:val="00BF48C5"/>
    <w:rsid w:val="00C91A52"/>
    <w:rsid w:val="00D36B80"/>
    <w:rsid w:val="00DC2798"/>
    <w:rsid w:val="00EA0C0A"/>
    <w:rsid w:val="00EF7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B9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06F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B2C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2C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166</TotalTime>
  <Pages>4</Pages>
  <Words>123</Words>
  <Characters>702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2017-05-12T10:41:00Z</cp:lastPrinted>
  <dcterms:created xsi:type="dcterms:W3CDTF">2017-05-12T08:43:00Z</dcterms:created>
  <dcterms:modified xsi:type="dcterms:W3CDTF">2017-05-13T07:01:00Z</dcterms:modified>
</cp:coreProperties>
</file>